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7DE9F0" w:themeColor="accent5"/>
  <w:body>
    <w:p w14:paraId="09B29304" w14:textId="3CB8F321" w:rsidR="0064175F" w:rsidRPr="00B66ECF" w:rsidRDefault="006C01D6">
      <w:pPr>
        <w:rPr>
          <w:lang w:val="en-US"/>
        </w:rPr>
      </w:pPr>
      <w:r w:rsidRPr="006C01D6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04FE19C1" wp14:editId="3A6DE5F7">
                <wp:simplePos x="0" y="0"/>
                <wp:positionH relativeFrom="column">
                  <wp:posOffset>5276850</wp:posOffset>
                </wp:positionH>
                <wp:positionV relativeFrom="paragraph">
                  <wp:posOffset>13013690</wp:posOffset>
                </wp:positionV>
                <wp:extent cx="2360930" cy="1404620"/>
                <wp:effectExtent l="0" t="0" r="0" b="0"/>
                <wp:wrapNone/>
                <wp:docPr id="14596811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016E8B" w14:textId="199AA4A9" w:rsidR="006C01D6" w:rsidRPr="006C01D6" w:rsidRDefault="006C01D6" w:rsidP="006C01D6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Supported by</w:t>
                            </w:r>
                            <w:r w:rsidRPr="006C01D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4FE19C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5.5pt;margin-top:1024.7pt;width:185.9pt;height:110.6pt;z-index:25170432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" stroked="f">
                <v:textbox style="mso-fit-shape-to-text:t">
                  <w:txbxContent>
                    <w:p w14:paraId="6C016E8B" w14:textId="199AA4A9" w:rsidR="006C01D6" w:rsidRPr="006C01D6" w:rsidRDefault="006C01D6" w:rsidP="006C01D6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Supported by</w:t>
                      </w:r>
                      <w:r w:rsidRPr="006C01D6">
                        <w:rPr>
                          <w:b/>
                          <w:bCs/>
                          <w:sz w:val="28"/>
                          <w:szCs w:val="28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Pr="006C01D6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1A2C1212" wp14:editId="251BF5FF">
                <wp:simplePos x="0" y="0"/>
                <wp:positionH relativeFrom="column">
                  <wp:posOffset>285115</wp:posOffset>
                </wp:positionH>
                <wp:positionV relativeFrom="paragraph">
                  <wp:posOffset>13011150</wp:posOffset>
                </wp:positionV>
                <wp:extent cx="236093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CD06A2" w14:textId="11ACA575" w:rsidR="006C01D6" w:rsidRPr="006C01D6" w:rsidRDefault="006C01D6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C01D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In collaboration with: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A2C1212" id="_x0000_s1027" type="#_x0000_t202" style="position:absolute;margin-left:22.45pt;margin-top:1024.5pt;width:185.9pt;height:110.6pt;z-index:25170227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" stroked="f">
                <v:textbox style="mso-fit-shape-to-text:t">
                  <w:txbxContent>
                    <w:p w14:paraId="31CD06A2" w14:textId="11ACA575" w:rsidR="006C01D6" w:rsidRPr="006C01D6" w:rsidRDefault="006C01D6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C01D6">
                        <w:rPr>
                          <w:b/>
                          <w:bCs/>
                          <w:sz w:val="28"/>
                          <w:szCs w:val="28"/>
                        </w:rPr>
                        <w:t>In collaboration with:</w:t>
                      </w:r>
                    </w:p>
                  </w:txbxContent>
                </v:textbox>
              </v:shape>
            </w:pict>
          </mc:Fallback>
        </mc:AlternateContent>
      </w:r>
      <w:r w:rsidRPr="006C01D6"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8746607" wp14:editId="7F7E8D52">
                <wp:simplePos x="0" y="0"/>
                <wp:positionH relativeFrom="column">
                  <wp:posOffset>-88900</wp:posOffset>
                </wp:positionH>
                <wp:positionV relativeFrom="paragraph">
                  <wp:posOffset>7824692</wp:posOffset>
                </wp:positionV>
                <wp:extent cx="5207000" cy="4356735"/>
                <wp:effectExtent l="0" t="0" r="0" b="0"/>
                <wp:wrapNone/>
                <wp:docPr id="7" name="Freeform 7" descr="A blue and pink text on a black background  Description automatically generate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07000" cy="4356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29064" h="5630632">
                              <a:moveTo>
                                <a:pt x="0" y="0"/>
                              </a:moveTo>
                              <a:lnTo>
                                <a:pt x="6729064" y="0"/>
                              </a:lnTo>
                              <a:lnTo>
                                <a:pt x="6729064" y="5630632"/>
                              </a:lnTo>
                              <a:lnTo>
                                <a:pt x="0" y="563063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9"/>
                          <a:stretch>
                            <a:fillRect b="-19508"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E47CE0" id="Freeform 7" o:spid="_x0000_s1026" alt="A blue and pink text on a black background  Description automatically generated" style="position:absolute;margin-left:-7pt;margin-top:616.1pt;width:410pt;height:343.0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6729064,56306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" path="m,l6729064,r,5630632l,5630632,,xe" stroked="f">
                <v:fill r:id="rId10" o:title="A blue and pink text on a black background  Description automatically generated" recolor="t" rotate="t" type="frame"/>
                <v:path arrowok="t"/>
              </v:shape>
            </w:pict>
          </mc:Fallback>
        </mc:AlternateContent>
      </w:r>
      <w:r w:rsidRPr="006C01D6"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47B516C" wp14:editId="3B49E710">
                <wp:simplePos x="0" y="0"/>
                <wp:positionH relativeFrom="column">
                  <wp:posOffset>6553200</wp:posOffset>
                </wp:positionH>
                <wp:positionV relativeFrom="paragraph">
                  <wp:posOffset>11460480</wp:posOffset>
                </wp:positionV>
                <wp:extent cx="1113790" cy="1113790"/>
                <wp:effectExtent l="0" t="0" r="0" b="0"/>
                <wp:wrapNone/>
                <wp:docPr id="8" name="Freeform 8" descr="A qr code on a white background  Description automatically generate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3790" cy="11137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36820" h="2036820">
                              <a:moveTo>
                                <a:pt x="0" y="0"/>
                              </a:moveTo>
                              <a:lnTo>
                                <a:pt x="2036819" y="0"/>
                              </a:lnTo>
                              <a:lnTo>
                                <a:pt x="2036819" y="2036820"/>
                              </a:lnTo>
                              <a:lnTo>
                                <a:pt x="0" y="203682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11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80B3A" id="Freeform 8" o:spid="_x0000_s1026" alt="A qr code on a white background  Description automatically generated" style="position:absolute;margin-left:516pt;margin-top:902.4pt;width:87.7pt;height:87.7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2036820,20368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" path="m,l2036819,r,2036820l,2036820,,xe" stroked="f">
                <v:fill r:id="rId12" o:title="A qr code on a white background  Description automatically generated" recolor="t" rotate="t" type="frame"/>
                <v:path arrowok="t"/>
              </v:shape>
            </w:pict>
          </mc:Fallback>
        </mc:AlternateContent>
      </w:r>
      <w:r w:rsidRPr="00D75D9B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19B57C" wp14:editId="60A46B86">
                <wp:simplePos x="0" y="0"/>
                <wp:positionH relativeFrom="column">
                  <wp:posOffset>5829300</wp:posOffset>
                </wp:positionH>
                <wp:positionV relativeFrom="paragraph">
                  <wp:posOffset>175895</wp:posOffset>
                </wp:positionV>
                <wp:extent cx="2765425" cy="2796540"/>
                <wp:effectExtent l="0" t="0" r="0" b="3810"/>
                <wp:wrapNone/>
                <wp:docPr id="183682380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5425" cy="2796540"/>
                        </a:xfrm>
                        <a:prstGeom prst="rect">
                          <a:avLst/>
                        </a:prstGeom>
                        <a:blipFill dpi="0"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-5868" b="-5868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B59C32" id="Rectangle 17" o:spid="_x0000_s1026" style="position:absolute;margin-left:459pt;margin-top:13.85pt;width:217.75pt;height:220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" stroked="f" strokeweight="1pt">
                <v:fill r:id="rId14" o:title="" recolor="t" rotate="t" type="frame"/>
              </v:rect>
            </w:pict>
          </mc:Fallback>
        </mc:AlternateContent>
      </w:r>
      <w:r w:rsidRPr="00D75D9B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7448FC6" wp14:editId="3E83C835">
                <wp:simplePos x="0" y="0"/>
                <wp:positionH relativeFrom="column">
                  <wp:posOffset>3063240</wp:posOffset>
                </wp:positionH>
                <wp:positionV relativeFrom="paragraph">
                  <wp:posOffset>2971800</wp:posOffset>
                </wp:positionV>
                <wp:extent cx="2765425" cy="2794635"/>
                <wp:effectExtent l="0" t="0" r="0" b="5715"/>
                <wp:wrapNone/>
                <wp:docPr id="707786330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5425" cy="2794635"/>
                        </a:xfrm>
                        <a:prstGeom prst="rect">
                          <a:avLst/>
                        </a:prstGeom>
                        <a:blipFill dpi="0"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l="-17302" r="-17302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9BAA6F" id="Rectangle 17" o:spid="_x0000_s1026" style="position:absolute;margin-left:241.2pt;margin-top:234pt;width:217.75pt;height:220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" stroked="f" strokeweight="1pt">
                <v:fill r:id="rId16" o:title="" recolor="t" rotate="t" type="frame"/>
              </v:rect>
            </w:pict>
          </mc:Fallback>
        </mc:AlternateContent>
      </w:r>
      <w:r w:rsidRPr="00D75D9B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32E2557" wp14:editId="3086CD6E">
                <wp:simplePos x="0" y="0"/>
                <wp:positionH relativeFrom="column">
                  <wp:posOffset>5784850</wp:posOffset>
                </wp:positionH>
                <wp:positionV relativeFrom="paragraph">
                  <wp:posOffset>2954655</wp:posOffset>
                </wp:positionV>
                <wp:extent cx="2795270" cy="2766695"/>
                <wp:effectExtent l="0" t="4763" r="318" b="317"/>
                <wp:wrapNone/>
                <wp:docPr id="1016919313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2795270" cy="2766695"/>
                        </a:xfrm>
                        <a:prstGeom prst="rect">
                          <a:avLst/>
                        </a:prstGeom>
                        <a:blipFill dpi="0"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l="-15916" r="-15916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8353AD" id="Rectangle 17" o:spid="_x0000_s1026" style="position:absolute;margin-left:455.5pt;margin-top:232.65pt;width:220.1pt;height:217.85pt;rotation:9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" stroked="f" strokeweight="1pt">
                <v:fill r:id="rId18" o:title="" recolor="t" rotate="t" type="frame"/>
              </v:rect>
            </w:pict>
          </mc:Fallback>
        </mc:AlternateContent>
      </w:r>
      <w:r w:rsidRPr="00D75D9B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3503ECE" wp14:editId="7DD35C3F">
                <wp:simplePos x="0" y="0"/>
                <wp:positionH relativeFrom="column">
                  <wp:posOffset>3063240</wp:posOffset>
                </wp:positionH>
                <wp:positionV relativeFrom="paragraph">
                  <wp:posOffset>182880</wp:posOffset>
                </wp:positionV>
                <wp:extent cx="2773680" cy="2796540"/>
                <wp:effectExtent l="0" t="0" r="7620" b="3810"/>
                <wp:wrapNone/>
                <wp:docPr id="36416204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3680" cy="2796540"/>
                        </a:xfrm>
                        <a:prstGeom prst="rect">
                          <a:avLst/>
                        </a:prstGeom>
                        <a:blipFill dpi="0"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l="-34" t="-16468" r="34" b="-35542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5B51D9" id="Rectangle 17" o:spid="_x0000_s1026" style="position:absolute;margin-left:241.2pt;margin-top:14.4pt;width:218.4pt;height:220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" stroked="f" strokeweight="1pt">
                <v:fill r:id="rId20" o:title="" recolor="t" rotate="t" type="frame"/>
              </v:rect>
            </w:pict>
          </mc:Fallback>
        </mc:AlternateContent>
      </w:r>
      <w:r w:rsidRPr="00D75D9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D9C57F" wp14:editId="53765623">
                <wp:simplePos x="0" y="0"/>
                <wp:positionH relativeFrom="column">
                  <wp:posOffset>289560</wp:posOffset>
                </wp:positionH>
                <wp:positionV relativeFrom="paragraph">
                  <wp:posOffset>182880</wp:posOffset>
                </wp:positionV>
                <wp:extent cx="2773680" cy="2793365"/>
                <wp:effectExtent l="0" t="0" r="7620" b="6985"/>
                <wp:wrapNone/>
                <wp:docPr id="1519843109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3680" cy="2793365"/>
                        </a:xfrm>
                        <a:prstGeom prst="rect">
                          <a:avLst/>
                        </a:prstGeom>
                        <a:blipFill dpi="0"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-15924" b="-15924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BEC923" id="Rectangle 17" o:spid="_x0000_s1026" style="position:absolute;margin-left:22.8pt;margin-top:14.4pt;width:218.4pt;height:219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" stroked="f" strokeweight="1pt">
                <v:fill r:id="rId22" o:title="" recolor="t" rotate="t" type="frame"/>
              </v:rect>
            </w:pict>
          </mc:Fallback>
        </mc:AlternateContent>
      </w:r>
      <w:r w:rsidRPr="00D75D9B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B0217B" wp14:editId="595CAD6F">
                <wp:simplePos x="0" y="0"/>
                <wp:positionH relativeFrom="column">
                  <wp:posOffset>289560</wp:posOffset>
                </wp:positionH>
                <wp:positionV relativeFrom="paragraph">
                  <wp:posOffset>2971800</wp:posOffset>
                </wp:positionV>
                <wp:extent cx="2773680" cy="2802255"/>
                <wp:effectExtent l="0" t="0" r="7620" b="0"/>
                <wp:wrapNone/>
                <wp:docPr id="186552443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3680" cy="2802255"/>
                        </a:xfrm>
                        <a:prstGeom prst="rect">
                          <a:avLst/>
                        </a:prstGeom>
                        <a:blipFill dpi="0"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-15829" b="-15829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E07607" id="Rectangle 17" o:spid="_x0000_s1026" style="position:absolute;margin-left:22.8pt;margin-top:234pt;width:218.4pt;height:220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" stroked="f" strokeweight="1pt">
                <v:fill r:id="rId24" o:title="" recolor="t" rotate="t" type="frame"/>
              </v:rect>
            </w:pict>
          </mc:Fallback>
        </mc:AlternateContent>
      </w:r>
      <w:r w:rsidRPr="00883B9D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DB1D5AE" wp14:editId="0A17361F">
                <wp:simplePos x="0" y="0"/>
                <wp:positionH relativeFrom="column">
                  <wp:posOffset>-1386840</wp:posOffset>
                </wp:positionH>
                <wp:positionV relativeFrom="paragraph">
                  <wp:posOffset>6339840</wp:posOffset>
                </wp:positionV>
                <wp:extent cx="10180320" cy="2667000"/>
                <wp:effectExtent l="0" t="0" r="0" b="0"/>
                <wp:wrapNone/>
                <wp:docPr id="5" name="Rectangle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C1BFBADD-3B45-2957-4CFE-4C2D325F74D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80320" cy="2667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1FBE7D" id="Rectangle 4" o:spid="_x0000_s1026" style="position:absolute;margin-left:-109.2pt;margin-top:499.2pt;width:801.6pt;height:210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" fillcolor="white [3212]" stroked="f" strokeweight="1pt"/>
            </w:pict>
          </mc:Fallback>
        </mc:AlternateContent>
      </w:r>
      <w:r w:rsidRPr="00883B9D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7530E11" wp14:editId="378400EE">
                <wp:simplePos x="0" y="0"/>
                <wp:positionH relativeFrom="column">
                  <wp:posOffset>-30480</wp:posOffset>
                </wp:positionH>
                <wp:positionV relativeFrom="paragraph">
                  <wp:posOffset>6644640</wp:posOffset>
                </wp:positionV>
                <wp:extent cx="8153400" cy="1034415"/>
                <wp:effectExtent l="0" t="0" r="0" b="0"/>
                <wp:wrapNone/>
                <wp:docPr id="16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53400" cy="10344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D5EBEA" w14:textId="77777777" w:rsidR="00883B9D" w:rsidRPr="006C01D6" w:rsidRDefault="00883B9D" w:rsidP="00883B9D">
                            <w:pPr>
                              <w:spacing w:line="816" w:lineRule="exact"/>
                              <w:rPr>
                                <w:rFonts w:asciiTheme="majorHAnsi" w:eastAsia="Archivo Black" w:hAnsi="Arial Black" w:cs="Archivo Black"/>
                                <w:color w:val="495EEB"/>
                                <w:spacing w:val="1"/>
                                <w:kern w:val="24"/>
                                <w:sz w:val="96"/>
                                <w:szCs w:val="74"/>
                                <w:lang w:val="en-US"/>
                                <w14:ligatures w14:val="none"/>
                              </w:rPr>
                            </w:pPr>
                            <w:r w:rsidRPr="006C01D6">
                              <w:rPr>
                                <w:rFonts w:asciiTheme="majorHAnsi" w:eastAsia="Archivo Black" w:hAnsi="Arial Black" w:cs="Archivo Black"/>
                                <w:color w:val="495EEB"/>
                                <w:spacing w:val="1"/>
                                <w:kern w:val="24"/>
                                <w:sz w:val="96"/>
                                <w:szCs w:val="74"/>
                                <w:lang w:val="en-US"/>
                              </w:rPr>
                              <w:t>Real students. Real employers. Real advice.</w:t>
                            </w:r>
                          </w:p>
                        </w:txbxContent>
                      </wps:txbx>
                      <wps:bodyPr wrap="square" lIns="0" tIns="0" rIns="0" bIns="0" rtlCol="0" anchor="t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530E11" id="TextBox 16" o:spid="_x0000_s1028" type="#_x0000_t202" style="position:absolute;margin-left:-2.4pt;margin-top:523.2pt;width:642pt;height:81.4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" filled="f" stroked="f">
                <v:textbox style="mso-fit-shape-to-text:t" inset="0,0,0,0">
                  <w:txbxContent>
                    <w:p w14:paraId="0AD5EBEA" w14:textId="77777777" w:rsidR="00883B9D" w:rsidRPr="006C01D6" w:rsidRDefault="00883B9D" w:rsidP="00883B9D">
                      <w:pPr>
                        <w:spacing w:line="816" w:lineRule="exact"/>
                        <w:rPr>
                          <w:rFonts w:asciiTheme="majorHAnsi" w:eastAsia="Archivo Black" w:hAnsi="Arial Black" w:cs="Archivo Black"/>
                          <w:color w:val="495EEB"/>
                          <w:spacing w:val="1"/>
                          <w:kern w:val="24"/>
                          <w:sz w:val="96"/>
                          <w:szCs w:val="74"/>
                          <w:lang w:val="en-US"/>
                          <w14:ligatures w14:val="none"/>
                        </w:rPr>
                      </w:pPr>
                      <w:r w:rsidRPr="006C01D6">
                        <w:rPr>
                          <w:rFonts w:asciiTheme="majorHAnsi" w:eastAsia="Archivo Black" w:hAnsi="Arial Black" w:cs="Archivo Black"/>
                          <w:color w:val="495EEB"/>
                          <w:spacing w:val="1"/>
                          <w:kern w:val="24"/>
                          <w:sz w:val="96"/>
                          <w:szCs w:val="74"/>
                          <w:lang w:val="en-US"/>
                        </w:rPr>
                        <w:t>Real students. Real employers. Real advice.</w:t>
                      </w:r>
                    </w:p>
                  </w:txbxContent>
                </v:textbox>
              </v:shape>
            </w:pict>
          </mc:Fallback>
        </mc:AlternateContent>
      </w:r>
      <w:r w:rsidRPr="00883B9D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6A9D86F" wp14:editId="03E19ED1">
                <wp:simplePos x="0" y="0"/>
                <wp:positionH relativeFrom="column">
                  <wp:posOffset>-30480</wp:posOffset>
                </wp:positionH>
                <wp:positionV relativeFrom="paragraph">
                  <wp:posOffset>7955280</wp:posOffset>
                </wp:positionV>
                <wp:extent cx="6873240" cy="1129665"/>
                <wp:effectExtent l="0" t="0" r="0" b="0"/>
                <wp:wrapNone/>
                <wp:docPr id="17" name="Text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3240" cy="11296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427B00" w14:textId="77777777" w:rsidR="00883B9D" w:rsidRPr="00B04AAE" w:rsidRDefault="00883B9D" w:rsidP="00883B9D">
                            <w:pPr>
                              <w:spacing w:line="592" w:lineRule="exact"/>
                              <w:rPr>
                                <w:rFonts w:ascii="Arial" w:eastAsia="Arial" w:hAnsi="Arial" w:cs="Arial"/>
                                <w:color w:val="000000"/>
                                <w:kern w:val="24"/>
                                <w:sz w:val="40"/>
                                <w:szCs w:val="40"/>
                                <w:lang w:val="en-US"/>
                                <w14:ligatures w14:val="none"/>
                              </w:rPr>
                            </w:pPr>
                            <w:r w:rsidRPr="006C01D6">
                              <w:rPr>
                                <w:rFonts w:ascii="Arial" w:eastAsia="Arial" w:hAnsi="Arial" w:cs="Arial"/>
                                <w:color w:val="000000"/>
                                <w:kern w:val="24"/>
                                <w:sz w:val="44"/>
                                <w:szCs w:val="44"/>
                                <w:lang w:val="en-US"/>
                              </w:rPr>
                              <w:t>Research and real stories to bust common myths about uni, helping you feel confident in your decisions</w:t>
                            </w:r>
                            <w:r w:rsidRPr="00B04AAE">
                              <w:rPr>
                                <w:rFonts w:ascii="Arial" w:eastAsia="Arial" w:hAnsi="Arial" w:cs="Arial"/>
                                <w:color w:val="000000"/>
                                <w:kern w:val="24"/>
                                <w:sz w:val="40"/>
                                <w:szCs w:val="40"/>
                                <w:lang w:val="en-US"/>
                              </w:rPr>
                              <w:t>.</w:t>
                            </w:r>
                          </w:p>
                        </w:txbxContent>
                      </wps:txbx>
                      <wps:bodyPr wrap="square" lIns="0" tIns="0" rIns="0" bIns="0" rtlCol="0" anchor="t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6A9D86F" id="TextBox 17" o:spid="_x0000_s1029" type="#_x0000_t202" style="position:absolute;margin-left:-2.4pt;margin-top:626.4pt;width:541.2pt;height:88.9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" filled="f" stroked="f">
                <v:textbox style="mso-fit-shape-to-text:t" inset="0,0,0,0">
                  <w:txbxContent>
                    <w:p w14:paraId="58427B00" w14:textId="77777777" w:rsidR="00883B9D" w:rsidRPr="00B04AAE" w:rsidRDefault="00883B9D" w:rsidP="00883B9D">
                      <w:pPr>
                        <w:spacing w:line="592" w:lineRule="exact"/>
                        <w:rPr>
                          <w:rFonts w:ascii="Arial" w:eastAsia="Arial" w:hAnsi="Arial" w:cs="Arial"/>
                          <w:color w:val="000000"/>
                          <w:kern w:val="24"/>
                          <w:sz w:val="40"/>
                          <w:szCs w:val="40"/>
                          <w:lang w:val="en-US"/>
                          <w14:ligatures w14:val="none"/>
                        </w:rPr>
                      </w:pPr>
                      <w:r w:rsidRPr="006C01D6">
                        <w:rPr>
                          <w:rFonts w:ascii="Arial" w:eastAsia="Arial" w:hAnsi="Arial" w:cs="Arial"/>
                          <w:color w:val="000000"/>
                          <w:kern w:val="24"/>
                          <w:sz w:val="44"/>
                          <w:szCs w:val="44"/>
                          <w:lang w:val="en-US"/>
                        </w:rPr>
                        <w:t>Research and real stories to bust common myths about uni, helping you feel confident in your decisions</w:t>
                      </w:r>
                      <w:r w:rsidRPr="00B04AAE">
                        <w:rPr>
                          <w:rFonts w:ascii="Arial" w:eastAsia="Arial" w:hAnsi="Arial" w:cs="Arial"/>
                          <w:color w:val="000000"/>
                          <w:kern w:val="24"/>
                          <w:sz w:val="40"/>
                          <w:szCs w:val="40"/>
                          <w:lang w:val="en-US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6C01D6"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4D25270A" wp14:editId="41775E49">
                <wp:simplePos x="0" y="0"/>
                <wp:positionH relativeFrom="column">
                  <wp:posOffset>5550535</wp:posOffset>
                </wp:positionH>
                <wp:positionV relativeFrom="paragraph">
                  <wp:posOffset>9620885</wp:posOffset>
                </wp:positionV>
                <wp:extent cx="3105785" cy="1676400"/>
                <wp:effectExtent l="0" t="0" r="0" b="0"/>
                <wp:wrapNone/>
                <wp:docPr id="2" name="Group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1FE02781-E563-0BBB-DEDC-40167E38DE8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05785" cy="1676400"/>
                          <a:chOff x="0" y="0"/>
                          <a:chExt cx="3106206" cy="1677284"/>
                        </a:xfrm>
                      </wpg:grpSpPr>
                      <wps:wsp>
                        <wps:cNvPr id="334619528" name="TextBox 19"/>
                        <wps:cNvSpPr txBox="1"/>
                        <wps:spPr>
                          <a:xfrm>
                            <a:off x="487466" y="91599"/>
                            <a:ext cx="2618740" cy="7518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8081001" w14:textId="77777777" w:rsidR="006C01D6" w:rsidRDefault="006C01D6" w:rsidP="006C01D6">
                              <w:pPr>
                                <w:spacing w:line="432" w:lineRule="exact"/>
                                <w:rPr>
                                  <w:rFonts w:ascii="Arial Bold" w:eastAsia="Arial Bold" w:hAnsi="Arial Bold" w:cs="Arial Bold"/>
                                  <w:b/>
                                  <w:bCs/>
                                  <w:color w:val="000000"/>
                                  <w:kern w:val="24"/>
                                  <w:sz w:val="36"/>
                                  <w:szCs w:val="36"/>
                                  <w:lang w:val="en-US"/>
                                  <w14:ligatures w14:val="none"/>
                                </w:rPr>
                              </w:pPr>
                              <w:r>
                                <w:rPr>
                                  <w:rFonts w:ascii="Arial Bold" w:eastAsia="Arial Bold" w:hAnsi="Arial Bold" w:cs="Arial Bold"/>
                                  <w:b/>
                                  <w:bCs/>
                                  <w:color w:val="000000"/>
                                  <w:kern w:val="24"/>
                                  <w:sz w:val="36"/>
                                  <w:szCs w:val="36"/>
                                  <w:lang w:val="en-US"/>
                                </w:rPr>
                                <w:t xml:space="preserve"> </w:t>
                              </w:r>
                            </w:p>
                            <w:p w14:paraId="385A9A8F" w14:textId="77777777" w:rsidR="006C01D6" w:rsidRDefault="006C01D6" w:rsidP="006C01D6">
                              <w:pPr>
                                <w:spacing w:line="432" w:lineRule="exact"/>
                                <w:rPr>
                                  <w:rFonts w:ascii="Arial Bold" w:eastAsia="Arial Bold" w:hAnsi="Arial Bold" w:cs="Arial Bold"/>
                                  <w:b/>
                                  <w:bCs/>
                                  <w:color w:val="000000"/>
                                  <w:kern w:val="24"/>
                                  <w:sz w:val="36"/>
                                  <w:szCs w:val="36"/>
                                  <w:lang w:val="en-US"/>
                                </w:rPr>
                              </w:pPr>
                              <w:r>
                                <w:rPr>
                                  <w:rFonts w:ascii="Arial Bold" w:eastAsia="Arial Bold" w:hAnsi="Arial Bold" w:cs="Arial Bold"/>
                                  <w:b/>
                                  <w:bCs/>
                                  <w:color w:val="000000"/>
                                  <w:kern w:val="24"/>
                                  <w:sz w:val="36"/>
                                  <w:szCs w:val="36"/>
                                  <w:lang w:val="en-US"/>
                                </w:rPr>
                                <w:t>@unimythsbusted</w:t>
                              </w:r>
                            </w:p>
                          </w:txbxContent>
                        </wps:txbx>
                        <wps:bodyPr lIns="0" tIns="0" rIns="0" bIns="0" rtlCol="0" anchor="t">
                          <a:spAutoFit/>
                        </wps:bodyPr>
                      </wps:wsp>
                      <wpg:grpSp>
                        <wpg:cNvPr id="440926724" name="Group 440926724">
                          <a:extLst>
                            <a:ext uri="{FF2B5EF4-FFF2-40B4-BE49-F238E27FC236}">
                              <a16:creationId xmlns:a16="http://schemas.microsoft.com/office/drawing/2014/main" id="{3F521D57-198F-C576-945B-C3775D597EF4}"/>
                            </a:ext>
                          </a:extLst>
                        </wpg:cNvPr>
                        <wpg:cNvGrpSpPr/>
                        <wpg:grpSpPr>
                          <a:xfrm>
                            <a:off x="0" y="0"/>
                            <a:ext cx="3106204" cy="1677284"/>
                            <a:chOff x="0" y="0"/>
                            <a:chExt cx="3106204" cy="1677284"/>
                          </a:xfrm>
                        </wpg:grpSpPr>
                        <wpg:grpSp>
                          <wpg:cNvPr id="2129807635" name="Group 2129807635">
                            <a:extLst>
                              <a:ext uri="{FF2B5EF4-FFF2-40B4-BE49-F238E27FC236}">
                                <a16:creationId xmlns:a16="http://schemas.microsoft.com/office/drawing/2014/main" id="{03F4868B-17A4-A934-25ED-A3E92ACC8B72}"/>
                              </a:ext>
                            </a:extLst>
                          </wpg:cNvPr>
                          <wpg:cNvGrpSpPr/>
                          <wpg:grpSpPr>
                            <a:xfrm>
                              <a:off x="0" y="0"/>
                              <a:ext cx="3106204" cy="1619417"/>
                              <a:chOff x="0" y="0"/>
                              <a:chExt cx="3106204" cy="1619417"/>
                            </a:xfrm>
                          </wpg:grpSpPr>
                          <wps:wsp>
                            <wps:cNvPr id="1470358781" name="Freeform 9" descr="A white logo on a black background  Description automatically generated"/>
                            <wps:cNvSpPr/>
                            <wps:spPr>
                              <a:xfrm>
                                <a:off x="1" y="0"/>
                                <a:ext cx="398991" cy="398991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598487" h="598487">
                                    <a:moveTo>
                                      <a:pt x="0" y="0"/>
                                    </a:moveTo>
                                    <a:lnTo>
                                      <a:pt x="598487" y="0"/>
                                    </a:lnTo>
                                    <a:lnTo>
                                      <a:pt x="598487" y="598488"/>
                                    </a:lnTo>
                                    <a:lnTo>
                                      <a:pt x="0" y="598488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blipFill>
                                <a:blip r:embed="rId25"/>
                                <a:stretch>
                                  <a:fillRect/>
                                </a:stretch>
                              </a:blipFill>
                            </wps:spPr>
                            <wps:bodyPr/>
                          </wps:wsp>
                          <wps:wsp>
                            <wps:cNvPr id="1537241613" name="Freeform 10" descr="A black background with a black square  Description automatically generated with medium confidence"/>
                            <wps:cNvSpPr/>
                            <wps:spPr>
                              <a:xfrm>
                                <a:off x="1" y="471784"/>
                                <a:ext cx="398991" cy="398991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598487" h="598487">
                                    <a:moveTo>
                                      <a:pt x="0" y="0"/>
                                    </a:moveTo>
                                    <a:lnTo>
                                      <a:pt x="598487" y="0"/>
                                    </a:lnTo>
                                    <a:lnTo>
                                      <a:pt x="598487" y="598487"/>
                                    </a:lnTo>
                                    <a:lnTo>
                                      <a:pt x="0" y="59848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blipFill>
                                <a:blip r:embed="rId26"/>
                                <a:stretch>
                                  <a:fillRect/>
                                </a:stretch>
                              </a:blipFill>
                            </wps:spPr>
                            <wps:bodyPr/>
                          </wps:wsp>
                          <wps:wsp>
                            <wps:cNvPr id="2042284293" name="Freeform 11" descr="A white arrow on a black background  Description automatically generated"/>
                            <wps:cNvSpPr/>
                            <wps:spPr>
                              <a:xfrm>
                                <a:off x="0" y="888626"/>
                                <a:ext cx="434128" cy="434128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51192" h="651192">
                                    <a:moveTo>
                                      <a:pt x="0" y="0"/>
                                    </a:moveTo>
                                    <a:lnTo>
                                      <a:pt x="651192" y="0"/>
                                    </a:lnTo>
                                    <a:lnTo>
                                      <a:pt x="651192" y="651192"/>
                                    </a:lnTo>
                                    <a:lnTo>
                                      <a:pt x="0" y="65119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blipFill>
                                <a:blip r:embed="rId27"/>
                                <a:stretch>
                                  <a:fillRect/>
                                </a:stretch>
                              </a:blipFill>
                            </wps:spPr>
                            <wps:bodyPr/>
                          </wps:wsp>
                          <wps:wsp>
                            <wps:cNvPr id="1788604674" name="Freeform 12" descr="A black background with a black square  Description automatically generated with medium confidence"/>
                            <wps:cNvSpPr/>
                            <wps:spPr>
                              <a:xfrm>
                                <a:off x="48487" y="1312871"/>
                                <a:ext cx="306546" cy="306546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459819" h="459819">
                                    <a:moveTo>
                                      <a:pt x="0" y="0"/>
                                    </a:moveTo>
                                    <a:lnTo>
                                      <a:pt x="459819" y="0"/>
                                    </a:lnTo>
                                    <a:lnTo>
                                      <a:pt x="459819" y="459819"/>
                                    </a:lnTo>
                                    <a:lnTo>
                                      <a:pt x="0" y="459819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blipFill>
                                <a:blip r:embed="rId28"/>
                                <a:stretch>
                                  <a:fillRect/>
                                </a:stretch>
                              </a:blipFill>
                            </wps:spPr>
                            <wps:bodyPr/>
                          </wps:wsp>
                          <wps:wsp>
                            <wps:cNvPr id="1836346143" name="TextBox 20"/>
                            <wps:cNvSpPr txBox="1"/>
                            <wps:spPr>
                              <a:xfrm>
                                <a:off x="473618" y="64500"/>
                                <a:ext cx="2618740" cy="3759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06E82028" w14:textId="77777777" w:rsidR="006C01D6" w:rsidRDefault="006C01D6" w:rsidP="006C01D6">
                                  <w:pPr>
                                    <w:spacing w:line="432" w:lineRule="exact"/>
                                    <w:rPr>
                                      <w:rFonts w:ascii="Arial Bold" w:eastAsia="Arial Bold" w:hAnsi="Arial Bold" w:cs="Arial Bold"/>
                                      <w:b/>
                                      <w:bCs/>
                                      <w:color w:val="000000"/>
                                      <w:kern w:val="24"/>
                                      <w:sz w:val="36"/>
                                      <w:szCs w:val="36"/>
                                      <w:lang w:val="en-U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Arial Bold" w:eastAsia="Arial Bold" w:hAnsi="Arial Bold" w:cs="Arial Bold"/>
                                      <w:b/>
                                      <w:bCs/>
                                      <w:color w:val="000000"/>
                                      <w:kern w:val="24"/>
                                      <w:sz w:val="36"/>
                                      <w:szCs w:val="36"/>
                                      <w:lang w:val="en-US"/>
                                    </w:rPr>
                                    <w:t>@</w:t>
                                  </w:r>
                                  <w:proofErr w:type="gramStart"/>
                                  <w:r>
                                    <w:rPr>
                                      <w:rFonts w:ascii="Arial Bold" w:eastAsia="Arial Bold" w:hAnsi="Arial Bold" w:cs="Arial Bold"/>
                                      <w:b/>
                                      <w:bCs/>
                                      <w:color w:val="000000"/>
                                      <w:kern w:val="24"/>
                                      <w:sz w:val="36"/>
                                      <w:szCs w:val="36"/>
                                      <w:lang w:val="en-US"/>
                                    </w:rPr>
                                    <w:t>uni.myths</w:t>
                                  </w:r>
                                  <w:proofErr w:type="gramEnd"/>
                                  <w:r>
                                    <w:rPr>
                                      <w:rFonts w:ascii="Arial Bold" w:eastAsia="Arial Bold" w:hAnsi="Arial Bold" w:cs="Arial Bold"/>
                                      <w:b/>
                                      <w:bCs/>
                                      <w:color w:val="000000"/>
                                      <w:kern w:val="24"/>
                                      <w:sz w:val="36"/>
                                      <w:szCs w:val="36"/>
                                      <w:lang w:val="en-US"/>
                                    </w:rPr>
                                    <w:t xml:space="preserve">.busted </w:t>
                                  </w:r>
                                </w:p>
                              </w:txbxContent>
                            </wps:txbx>
                            <wps:bodyPr lIns="0" tIns="0" rIns="0" bIns="0" rtlCol="0" anchor="t">
                              <a:spAutoFit/>
                            </wps:bodyPr>
                          </wps:wsp>
                          <wps:wsp>
                            <wps:cNvPr id="75605824" name="TextBox 21"/>
                            <wps:cNvSpPr txBox="1"/>
                            <wps:spPr>
                              <a:xfrm>
                                <a:off x="487464" y="926494"/>
                                <a:ext cx="2618740" cy="3759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12265C46" w14:textId="77777777" w:rsidR="006C01D6" w:rsidRDefault="006C01D6" w:rsidP="006C01D6">
                                  <w:pPr>
                                    <w:spacing w:line="432" w:lineRule="exact"/>
                                    <w:rPr>
                                      <w:rFonts w:ascii="Arial Bold" w:eastAsia="Arial Bold" w:hAnsi="Arial Bold" w:cs="Arial Bold"/>
                                      <w:b/>
                                      <w:bCs/>
                                      <w:color w:val="000000"/>
                                      <w:kern w:val="24"/>
                                      <w:sz w:val="36"/>
                                      <w:szCs w:val="36"/>
                                      <w:lang w:val="en-U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Arial Bold" w:eastAsia="Arial Bold" w:hAnsi="Arial Bold" w:cs="Arial Bold"/>
                                      <w:b/>
                                      <w:bCs/>
                                      <w:color w:val="000000"/>
                                      <w:kern w:val="24"/>
                                      <w:sz w:val="36"/>
                                      <w:szCs w:val="36"/>
                                      <w:lang w:val="en-US"/>
                                    </w:rPr>
                                    <w:t>@unimythsbusted</w:t>
                                  </w:r>
                                </w:p>
                              </w:txbxContent>
                            </wps:txbx>
                            <wps:bodyPr lIns="0" tIns="0" rIns="0" bIns="0" rtlCol="0" anchor="t">
                              <a:spAutoFit/>
                            </wps:bodyPr>
                          </wps:wsp>
                        </wpg:grpSp>
                        <wps:wsp>
                          <wps:cNvPr id="608205387" name="TextBox 22"/>
                          <wps:cNvSpPr txBox="1"/>
                          <wps:spPr>
                            <a:xfrm>
                              <a:off x="473618" y="1301364"/>
                              <a:ext cx="2618740" cy="375920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64AEB6AE" w14:textId="77777777" w:rsidR="006C01D6" w:rsidRDefault="006C01D6" w:rsidP="006C01D6">
                                <w:pPr>
                                  <w:spacing w:line="432" w:lineRule="exact"/>
                                  <w:rPr>
                                    <w:rFonts w:ascii="Arial Bold" w:eastAsia="Arial Bold" w:hAnsi="Arial Bold" w:cs="Arial Bold"/>
                                    <w:b/>
                                    <w:bCs/>
                                    <w:color w:val="000000"/>
                                    <w:kern w:val="24"/>
                                    <w:sz w:val="36"/>
                                    <w:szCs w:val="36"/>
                                    <w:lang w:val="en-US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="Arial Bold" w:eastAsia="Arial Bold" w:hAnsi="Arial Bold" w:cs="Arial Bold"/>
                                    <w:b/>
                                    <w:bCs/>
                                    <w:color w:val="000000"/>
                                    <w:kern w:val="24"/>
                                    <w:sz w:val="36"/>
                                    <w:szCs w:val="36"/>
                                    <w:lang w:val="en-US"/>
                                  </w:rPr>
                                  <w:t>unimythsbusted.co.uk</w:t>
                                </w:r>
                              </w:p>
                            </w:txbxContent>
                          </wps:txbx>
                          <wps:bodyPr lIns="0" tIns="0" rIns="0" bIns="0" rtlCol="0" anchor="t">
                            <a:sp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25270A" id="Group 1" o:spid="_x0000_s1030" style="position:absolute;margin-left:437.05pt;margin-top:757.55pt;width:244.55pt;height:132pt;z-index:251698176;mso-height-relative:margin" coordsize="31062,167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">
                <v:shape id="TextBox 19" o:spid="_x0000_s1031" type="#_x0000_t202" style="position:absolute;left:4874;top:915;width:26188;height:7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" filled="f" stroked="f">
                  <v:textbox style="mso-fit-shape-to-text:t" inset="0,0,0,0">
                    <w:txbxContent>
                      <w:p w14:paraId="08081001" w14:textId="77777777" w:rsidR="006C01D6" w:rsidRDefault="006C01D6" w:rsidP="006C01D6">
                        <w:pPr>
                          <w:spacing w:line="432" w:lineRule="exact"/>
                          <w:rPr>
                            <w:rFonts w:ascii="Arial Bold" w:eastAsia="Arial Bold" w:hAnsi="Arial Bold" w:cs="Arial Bold"/>
                            <w:b/>
                            <w:bCs/>
                            <w:color w:val="000000"/>
                            <w:kern w:val="24"/>
                            <w:sz w:val="36"/>
                            <w:szCs w:val="36"/>
                            <w:lang w:val="en-US"/>
                            <w14:ligatures w14:val="none"/>
                          </w:rPr>
                        </w:pPr>
                        <w:r>
                          <w:rPr>
                            <w:rFonts w:ascii="Arial Bold" w:eastAsia="Arial Bold" w:hAnsi="Arial Bold" w:cs="Arial Bold"/>
                            <w:b/>
                            <w:bCs/>
                            <w:color w:val="000000"/>
                            <w:kern w:val="24"/>
                            <w:sz w:val="36"/>
                            <w:szCs w:val="36"/>
                            <w:lang w:val="en-US"/>
                          </w:rPr>
                          <w:t xml:space="preserve"> </w:t>
                        </w:r>
                      </w:p>
                      <w:p w14:paraId="385A9A8F" w14:textId="77777777" w:rsidR="006C01D6" w:rsidRDefault="006C01D6" w:rsidP="006C01D6">
                        <w:pPr>
                          <w:spacing w:line="432" w:lineRule="exact"/>
                          <w:rPr>
                            <w:rFonts w:ascii="Arial Bold" w:eastAsia="Arial Bold" w:hAnsi="Arial Bold" w:cs="Arial Bold"/>
                            <w:b/>
                            <w:bCs/>
                            <w:color w:val="000000"/>
                            <w:kern w:val="24"/>
                            <w:sz w:val="36"/>
                            <w:szCs w:val="36"/>
                            <w:lang w:val="en-US"/>
                          </w:rPr>
                        </w:pPr>
                        <w:r>
                          <w:rPr>
                            <w:rFonts w:ascii="Arial Bold" w:eastAsia="Arial Bold" w:hAnsi="Arial Bold" w:cs="Arial Bold"/>
                            <w:b/>
                            <w:bCs/>
                            <w:color w:val="000000"/>
                            <w:kern w:val="24"/>
                            <w:sz w:val="36"/>
                            <w:szCs w:val="36"/>
                            <w:lang w:val="en-US"/>
                          </w:rPr>
                          <w:t>@unimythsbusted</w:t>
                        </w:r>
                      </w:p>
                    </w:txbxContent>
                  </v:textbox>
                </v:shape>
                <v:group id="Group 440926724" o:spid="_x0000_s1032" style="position:absolute;width:31062;height:16772" coordsize="31062,16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">
                  <v:group id="Group 2129807635" o:spid="_x0000_s1033" style="position:absolute;width:31062;height:16194" coordsize="31062,16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">
                    <v:shape id="Freeform 9" o:spid="_x0000_s1034" alt="A white logo on a black background  Description automatically generated" style="position:absolute;width:3989;height:3989;visibility:visible;mso-wrap-style:square;v-text-anchor:top" coordsize="598487,598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" path="m,l598487,r,598488l,598488,,xe" stroked="f">
                      <v:fill r:id="rId29" o:title="A white logo on a black background  Description automatically generated" recolor="t" rotate="t" type="frame"/>
                      <v:path arrowok="t"/>
                    </v:shape>
                    <v:shape id="Freeform 10" o:spid="_x0000_s1035" alt="A black background with a black square  Description automatically generated with medium confidence" style="position:absolute;top:4717;width:3989;height:3990;visibility:visible;mso-wrap-style:square;v-text-anchor:top" coordsize="598487,598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" path="m,l598487,r,598487l,598487,,xe" stroked="f">
                      <v:fill r:id="rId30" o:title="A black background with a black square  Description automatically generated with medium confidence" recolor="t" rotate="t" type="frame"/>
                      <v:path arrowok="t"/>
                    </v:shape>
                    <v:shape id="Freeform 11" o:spid="_x0000_s1036" alt="A white arrow on a black background  Description automatically generated" style="position:absolute;top:8886;width:4341;height:4341;visibility:visible;mso-wrap-style:square;v-text-anchor:top" coordsize="651192,651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" path="m,l651192,r,651192l,651192,,xe" stroked="f">
                      <v:fill r:id="rId31" o:title="A white arrow on a black background  Description automatically generated" recolor="t" rotate="t" type="frame"/>
                      <v:path arrowok="t"/>
                    </v:shape>
                    <v:shape id="Freeform 12" o:spid="_x0000_s1037" alt="A black background with a black square  Description automatically generated with medium confidence" style="position:absolute;left:484;top:13128;width:3066;height:3066;visibility:visible;mso-wrap-style:square;v-text-anchor:top" coordsize="459819,4598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" path="m,l459819,r,459819l,459819,,xe" stroked="f">
                      <v:fill r:id="rId32" o:title="A black background with a black square  Description automatically generated with medium confidence" recolor="t" rotate="t" type="frame"/>
                      <v:path arrowok="t"/>
                    </v:shape>
                    <v:shape id="TextBox 20" o:spid="_x0000_s1038" type="#_x0000_t202" style="position:absolute;left:4736;top:645;width:26187;height:37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" filled="f" stroked="f">
                      <v:textbox style="mso-fit-shape-to-text:t" inset="0,0,0,0">
                        <w:txbxContent>
                          <w:p w14:paraId="06E82028" w14:textId="77777777" w:rsidR="006C01D6" w:rsidRDefault="006C01D6" w:rsidP="006C01D6">
                            <w:pPr>
                              <w:spacing w:line="432" w:lineRule="exact"/>
                              <w:rPr>
                                <w:rFonts w:ascii="Arial Bold" w:eastAsia="Arial Bold" w:hAnsi="Arial Bold" w:cs="Arial Bold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:lang w:val="en-US"/>
                                <w14:ligatures w14:val="none"/>
                              </w:rPr>
                            </w:pPr>
                            <w:r>
                              <w:rPr>
                                <w:rFonts w:ascii="Arial Bold" w:eastAsia="Arial Bold" w:hAnsi="Arial Bold" w:cs="Arial Bold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:lang w:val="en-US"/>
                              </w:rPr>
                              <w:t>@</w:t>
                            </w:r>
                            <w:proofErr w:type="gramStart"/>
                            <w:r>
                              <w:rPr>
                                <w:rFonts w:ascii="Arial Bold" w:eastAsia="Arial Bold" w:hAnsi="Arial Bold" w:cs="Arial Bold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:lang w:val="en-US"/>
                              </w:rPr>
                              <w:t>uni.myths</w:t>
                            </w:r>
                            <w:proofErr w:type="gramEnd"/>
                            <w:r>
                              <w:rPr>
                                <w:rFonts w:ascii="Arial Bold" w:eastAsia="Arial Bold" w:hAnsi="Arial Bold" w:cs="Arial Bold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:lang w:val="en-US"/>
                              </w:rPr>
                              <w:t xml:space="preserve">.busted </w:t>
                            </w:r>
                          </w:p>
                        </w:txbxContent>
                      </v:textbox>
                    </v:shape>
                    <v:shape id="TextBox 21" o:spid="_x0000_s1039" type="#_x0000_t202" style="position:absolute;left:4874;top:9264;width:26188;height:37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" filled="f" stroked="f">
                      <v:textbox style="mso-fit-shape-to-text:t" inset="0,0,0,0">
                        <w:txbxContent>
                          <w:p w14:paraId="12265C46" w14:textId="77777777" w:rsidR="006C01D6" w:rsidRDefault="006C01D6" w:rsidP="006C01D6">
                            <w:pPr>
                              <w:spacing w:line="432" w:lineRule="exact"/>
                              <w:rPr>
                                <w:rFonts w:ascii="Arial Bold" w:eastAsia="Arial Bold" w:hAnsi="Arial Bold" w:cs="Arial Bold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:lang w:val="en-US"/>
                                <w14:ligatures w14:val="none"/>
                              </w:rPr>
                            </w:pPr>
                            <w:r>
                              <w:rPr>
                                <w:rFonts w:ascii="Arial Bold" w:eastAsia="Arial Bold" w:hAnsi="Arial Bold" w:cs="Arial Bold"/>
                                <w:b/>
                                <w:bCs/>
                                <w:color w:val="000000"/>
                                <w:kern w:val="24"/>
                                <w:sz w:val="36"/>
                                <w:szCs w:val="36"/>
                                <w:lang w:val="en-US"/>
                              </w:rPr>
                              <w:t>@unimythsbusted</w:t>
                            </w:r>
                          </w:p>
                        </w:txbxContent>
                      </v:textbox>
                    </v:shape>
                  </v:group>
                  <v:shape id="TextBox 22" o:spid="_x0000_s1040" type="#_x0000_t202" style="position:absolute;left:4736;top:13013;width:26187;height:37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" filled="f" stroked="f">
                    <v:textbox style="mso-fit-shape-to-text:t" inset="0,0,0,0">
                      <w:txbxContent>
                        <w:p w14:paraId="64AEB6AE" w14:textId="77777777" w:rsidR="006C01D6" w:rsidRDefault="006C01D6" w:rsidP="006C01D6">
                          <w:pPr>
                            <w:spacing w:line="432" w:lineRule="exact"/>
                            <w:rPr>
                              <w:rFonts w:ascii="Arial Bold" w:eastAsia="Arial Bold" w:hAnsi="Arial Bold" w:cs="Arial Bold"/>
                              <w:b/>
                              <w:bCs/>
                              <w:color w:val="000000"/>
                              <w:kern w:val="24"/>
                              <w:sz w:val="36"/>
                              <w:szCs w:val="36"/>
                              <w:lang w:val="en-US"/>
                              <w14:ligatures w14:val="none"/>
                            </w:rPr>
                          </w:pPr>
                          <w:r>
                            <w:rPr>
                              <w:rFonts w:ascii="Arial Bold" w:eastAsia="Arial Bold" w:hAnsi="Arial Bold" w:cs="Arial Bold"/>
                              <w:b/>
                              <w:bCs/>
                              <w:color w:val="000000"/>
                              <w:kern w:val="24"/>
                              <w:sz w:val="36"/>
                              <w:szCs w:val="36"/>
                              <w:lang w:val="en-US"/>
                            </w:rPr>
                            <w:t>unimythsbusted.co.uk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883B9D">
        <w:rPr>
          <w:noProof/>
        </w:rPr>
        <mc:AlternateContent>
          <mc:Choice Requires="wps">
            <w:drawing>
              <wp:anchor distT="0" distB="0" distL="114300" distR="114300" simplePos="0" relativeHeight="251662335" behindDoc="0" locked="0" layoutInCell="1" allowOverlap="1" wp14:anchorId="50BB53FD" wp14:editId="5383B954">
                <wp:simplePos x="0" y="0"/>
                <wp:positionH relativeFrom="column">
                  <wp:posOffset>-1234440</wp:posOffset>
                </wp:positionH>
                <wp:positionV relativeFrom="paragraph">
                  <wp:posOffset>12877800</wp:posOffset>
                </wp:positionV>
                <wp:extent cx="11163300" cy="1371600"/>
                <wp:effectExtent l="0" t="0" r="0" b="0"/>
                <wp:wrapNone/>
                <wp:docPr id="1349596679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63300" cy="1371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25D20F" id="Rectangle 4" o:spid="_x0000_s1026" style="position:absolute;margin-left:-97.2pt;margin-top:1014pt;width:879pt;height:108pt;z-index:2516623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" fillcolor="white [3212]" stroked="f" strokeweight="1pt"/>
            </w:pict>
          </mc:Fallback>
        </mc:AlternateContent>
      </w:r>
      <w:r w:rsidR="007A4152" w:rsidRPr="00B04AAE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1752EA4" wp14:editId="58B11B59">
                <wp:simplePos x="0" y="0"/>
                <wp:positionH relativeFrom="column">
                  <wp:posOffset>233045</wp:posOffset>
                </wp:positionH>
                <wp:positionV relativeFrom="paragraph">
                  <wp:posOffset>13342620</wp:posOffset>
                </wp:positionV>
                <wp:extent cx="691515" cy="674370"/>
                <wp:effectExtent l="0" t="0" r="0" b="0"/>
                <wp:wrapNone/>
                <wp:docPr id="33" name="Freeform 4" descr="A black background with a black square  Description automatically generated with medium confidence">
                  <a:extLst xmlns:a="http://schemas.openxmlformats.org/drawingml/2006/main">
                    <a:ext uri="{FF2B5EF4-FFF2-40B4-BE49-F238E27FC236}">
                      <a16:creationId xmlns:a16="http://schemas.microsoft.com/office/drawing/2014/main" id="{552413E8-6603-E120-41A0-D177E78C0E7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515" cy="6743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53054" h="1516187">
                              <a:moveTo>
                                <a:pt x="0" y="0"/>
                              </a:moveTo>
                              <a:lnTo>
                                <a:pt x="1553053" y="0"/>
                              </a:lnTo>
                              <a:lnTo>
                                <a:pt x="1553053" y="1516187"/>
                              </a:lnTo>
                              <a:lnTo>
                                <a:pt x="0" y="151618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33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F78ED" id="Freeform 4" o:spid="_x0000_s1026" alt="A black background with a black square  Description automatically generated with medium confidence" style="position:absolute;margin-left:18.35pt;margin-top:1050.6pt;width:54.45pt;height:53.1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553054,15161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" path="m,l1553053,r,1516187l,1516187,,xe" stroked="f">
                <v:fill r:id="rId34" o:title="A black background with a black square  Description automatically generated with medium confidence" recolor="t" rotate="t" type="frame"/>
                <v:path arrowok="t"/>
              </v:shape>
            </w:pict>
          </mc:Fallback>
        </mc:AlternateContent>
      </w:r>
      <w:r w:rsidR="007A4152" w:rsidRPr="00B04AAE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B775578" wp14:editId="1D7313B4">
                <wp:simplePos x="0" y="0"/>
                <wp:positionH relativeFrom="column">
                  <wp:posOffset>1229360</wp:posOffset>
                </wp:positionH>
                <wp:positionV relativeFrom="paragraph">
                  <wp:posOffset>13535660</wp:posOffset>
                </wp:positionV>
                <wp:extent cx="835660" cy="252730"/>
                <wp:effectExtent l="0" t="0" r="2540" b="0"/>
                <wp:wrapNone/>
                <wp:docPr id="32" name="Freeform 3" descr="A black and blue logo  Description automatically generated">
                  <a:extLst xmlns:a="http://schemas.openxmlformats.org/drawingml/2006/main">
                    <a:ext uri="{FF2B5EF4-FFF2-40B4-BE49-F238E27FC236}">
                      <a16:creationId xmlns:a16="http://schemas.microsoft.com/office/drawing/2014/main" id="{3FD90E73-9FFF-4980-06F8-BD0C05758EA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5660" cy="2527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10394" h="547973">
                              <a:moveTo>
                                <a:pt x="0" y="0"/>
                              </a:moveTo>
                              <a:lnTo>
                                <a:pt x="1810394" y="0"/>
                              </a:lnTo>
                              <a:lnTo>
                                <a:pt x="1810394" y="547972"/>
                              </a:lnTo>
                              <a:lnTo>
                                <a:pt x="0" y="54797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35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E961BC" id="Freeform 3" o:spid="_x0000_s1026" alt="A black and blue logo  Description automatically generated" style="position:absolute;margin-left:96.8pt;margin-top:1065.8pt;width:65.8pt;height:19.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810394,5479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" path="m,l1810394,r,547972l,547972,,xe" stroked="f">
                <v:fill r:id="rId36" o:title="A black and blue logo  Description automatically generated" recolor="t" rotate="t" type="frame"/>
                <v:path arrowok="t"/>
              </v:shape>
            </w:pict>
          </mc:Fallback>
        </mc:AlternateContent>
      </w:r>
      <w:r w:rsidR="007A4152" w:rsidRPr="00B04AAE">
        <w:rPr>
          <w:noProof/>
        </w:rPr>
        <w:drawing>
          <wp:anchor distT="0" distB="0" distL="114300" distR="114300" simplePos="0" relativeHeight="251695104" behindDoc="0" locked="0" layoutInCell="1" allowOverlap="1" wp14:anchorId="7896C537" wp14:editId="62C7A938">
            <wp:simplePos x="0" y="0"/>
            <wp:positionH relativeFrom="column">
              <wp:posOffset>5280660</wp:posOffset>
            </wp:positionH>
            <wp:positionV relativeFrom="paragraph">
              <wp:posOffset>13453110</wp:posOffset>
            </wp:positionV>
            <wp:extent cx="1350234" cy="397058"/>
            <wp:effectExtent l="0" t="0" r="2540" b="3175"/>
            <wp:wrapNone/>
            <wp:docPr id="36" name="Picture 35" descr="A close-up of a logo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310BF057-D58B-CAF9-1985-346D61617A0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5" descr="A close-up of a logo&#10;&#10;Description automatically generated">
                      <a:extLst>
                        <a:ext uri="{FF2B5EF4-FFF2-40B4-BE49-F238E27FC236}">
                          <a16:creationId xmlns:a16="http://schemas.microsoft.com/office/drawing/2014/main" id="{310BF057-D58B-CAF9-1985-346D61617A0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350234" cy="3970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4152" w:rsidRPr="00B04AAE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1BE5A32" wp14:editId="73B6298D">
                <wp:simplePos x="0" y="0"/>
                <wp:positionH relativeFrom="column">
                  <wp:posOffset>7155180</wp:posOffset>
                </wp:positionH>
                <wp:positionV relativeFrom="paragraph">
                  <wp:posOffset>13460095</wp:posOffset>
                </wp:positionV>
                <wp:extent cx="1729104" cy="333558"/>
                <wp:effectExtent l="0" t="0" r="0" b="9525"/>
                <wp:wrapNone/>
                <wp:docPr id="31" name="Freeform 2" descr="A green text on a black background  Description automatically generated">
                  <a:extLst xmlns:a="http://schemas.openxmlformats.org/drawingml/2006/main">
                    <a:ext uri="{FF2B5EF4-FFF2-40B4-BE49-F238E27FC236}">
                      <a16:creationId xmlns:a16="http://schemas.microsoft.com/office/drawing/2014/main" id="{8B0EA464-02A7-F542-AC6C-471C2D8F130D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9104" cy="33355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17295" h="774101">
                              <a:moveTo>
                                <a:pt x="0" y="0"/>
                              </a:moveTo>
                              <a:lnTo>
                                <a:pt x="3617295" y="0"/>
                              </a:lnTo>
                              <a:lnTo>
                                <a:pt x="3617295" y="774100"/>
                              </a:lnTo>
                              <a:lnTo>
                                <a:pt x="0" y="7741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blipFill>
                          <a:blip r:embed="rId38"/>
                          <a:stretch>
                            <a:fillRect/>
                          </a:stretch>
                        </a:blipFill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F2EC78" id="Freeform 2" o:spid="_x0000_s1026" alt="A green text on a black background  Description automatically generated" style="position:absolute;margin-left:563.4pt;margin-top:1059.85pt;width:136.15pt;height:26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3617295,7741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" path="m,l3617295,r,774100l,774100,,xe" stroked="f">
                <v:fill r:id="rId39" o:title="A green text on a black background  Description automatically generated" recolor="t" rotate="t" type="frame"/>
                <v:path arrowok="t"/>
              </v:shape>
            </w:pict>
          </mc:Fallback>
        </mc:AlternateContent>
      </w:r>
    </w:p>
    <w:sectPr w:rsidR="0064175F" w:rsidRPr="00B66ECF" w:rsidSect="007A4152">
      <w:pgSz w:w="16838" w:h="23811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048A72" w14:textId="77777777" w:rsidR="003874A6" w:rsidRDefault="003874A6" w:rsidP="00B66ECF">
      <w:pPr>
        <w:spacing w:after="0" w:line="240" w:lineRule="auto"/>
      </w:pPr>
      <w:r>
        <w:separator/>
      </w:r>
    </w:p>
  </w:endnote>
  <w:endnote w:type="continuationSeparator" w:id="0">
    <w:p w14:paraId="6278358F" w14:textId="77777777" w:rsidR="003874A6" w:rsidRDefault="003874A6" w:rsidP="00B66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chivo Black">
    <w:panose1 w:val="00000000000000000000"/>
    <w:charset w:val="00"/>
    <w:family w:val="roman"/>
    <w:notTrueType/>
    <w:pitch w:val="default"/>
  </w:font>
  <w:font w:name="Arial Bold">
    <w:panose1 w:val="020B070402020202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D7E7A4" w14:textId="77777777" w:rsidR="003874A6" w:rsidRDefault="003874A6" w:rsidP="00B66ECF">
      <w:pPr>
        <w:spacing w:after="0" w:line="240" w:lineRule="auto"/>
      </w:pPr>
      <w:r>
        <w:separator/>
      </w:r>
    </w:p>
  </w:footnote>
  <w:footnote w:type="continuationSeparator" w:id="0">
    <w:p w14:paraId="4DC4D49D" w14:textId="77777777" w:rsidR="003874A6" w:rsidRDefault="003874A6" w:rsidP="00B66E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0"/>
  <w:displayBackgroundShape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D9B"/>
    <w:rsid w:val="0009170B"/>
    <w:rsid w:val="00187E55"/>
    <w:rsid w:val="001B014D"/>
    <w:rsid w:val="001B5280"/>
    <w:rsid w:val="00257C25"/>
    <w:rsid w:val="002E4495"/>
    <w:rsid w:val="00304D0F"/>
    <w:rsid w:val="00367E53"/>
    <w:rsid w:val="003874A6"/>
    <w:rsid w:val="00387853"/>
    <w:rsid w:val="003A0CD9"/>
    <w:rsid w:val="004044CC"/>
    <w:rsid w:val="005E3924"/>
    <w:rsid w:val="00613D27"/>
    <w:rsid w:val="00627A2B"/>
    <w:rsid w:val="0064175F"/>
    <w:rsid w:val="006C01D6"/>
    <w:rsid w:val="006F4ED0"/>
    <w:rsid w:val="00792154"/>
    <w:rsid w:val="007A4152"/>
    <w:rsid w:val="007D0E07"/>
    <w:rsid w:val="00816EED"/>
    <w:rsid w:val="00883B9D"/>
    <w:rsid w:val="009A59CE"/>
    <w:rsid w:val="00B04AAE"/>
    <w:rsid w:val="00B66ECF"/>
    <w:rsid w:val="00D75D9B"/>
    <w:rsid w:val="00DB4A7F"/>
    <w:rsid w:val="00E7335F"/>
    <w:rsid w:val="00F11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B28A7"/>
  <w15:chartTrackingRefBased/>
  <w15:docId w15:val="{3BA813F9-3EC7-41B1-9D25-415E2B426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1D6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6E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6ECF"/>
  </w:style>
  <w:style w:type="paragraph" w:styleId="Footer">
    <w:name w:val="footer"/>
    <w:basedOn w:val="Normal"/>
    <w:link w:val="FooterChar"/>
    <w:uiPriority w:val="99"/>
    <w:unhideWhenUsed/>
    <w:rsid w:val="00B66E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6E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3" Type="http://schemas.openxmlformats.org/officeDocument/2006/relationships/customXml" Target="../customXml/item3.xml"/><Relationship Id="rId21" Type="http://schemas.openxmlformats.org/officeDocument/2006/relationships/image" Target="media/image13.jpeg"/><Relationship Id="rId34" Type="http://schemas.openxmlformats.org/officeDocument/2006/relationships/image" Target="media/image26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jpe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ie\Documents\Custom%20Office%20Templates\UA%20template.dotx" TargetMode="External"/></Relationships>
</file>

<file path=word/theme/theme1.xml><?xml version="1.0" encoding="utf-8"?>
<a:theme xmlns:a="http://schemas.openxmlformats.org/drawingml/2006/main" name="University Alliance Powerpoint theme">
  <a:themeElements>
    <a:clrScheme name="Custom 10">
      <a:dk1>
        <a:sysClr val="windowText" lastClr="000000"/>
      </a:dk1>
      <a:lt1>
        <a:sysClr val="window" lastClr="FFFFFF"/>
      </a:lt1>
      <a:dk2>
        <a:srgbClr val="495EEB"/>
      </a:dk2>
      <a:lt2>
        <a:srgbClr val="EFF4F5"/>
      </a:lt2>
      <a:accent1>
        <a:srgbClr val="495EEB"/>
      </a:accent1>
      <a:accent2>
        <a:srgbClr val="FFBDF2"/>
      </a:accent2>
      <a:accent3>
        <a:srgbClr val="FF595C"/>
      </a:accent3>
      <a:accent4>
        <a:srgbClr val="00634F"/>
      </a:accent4>
      <a:accent5>
        <a:srgbClr val="7DE9F0"/>
      </a:accent5>
      <a:accent6>
        <a:srgbClr val="000000"/>
      </a:accent6>
      <a:hlink>
        <a:srgbClr val="4472C4"/>
      </a:hlink>
      <a:folHlink>
        <a:srgbClr val="7DE9F0"/>
      </a:folHlink>
    </a:clrScheme>
    <a:fontScheme name="University Alliance Fonts 2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University Alliance Powerpoint theme" id="{4C8CC16F-E7FA-457C-834D-548B989FB617}" vid="{E5038FA4-F443-4E4D-B872-B078FD892C1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250a0e8-165e-4fda-8c6f-13ea26caf134" xsi:nil="true"/>
    <lcf76f155ced4ddcb4097134ff3c332f xmlns="1ea259a0-a255-4dae-8cb0-28cbdf908a9d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B55ECE3E11245A4B6E1DC925266B2" ma:contentTypeVersion="14" ma:contentTypeDescription="Create a new document." ma:contentTypeScope="" ma:versionID="898f739dccc389985b83a6fe6143d236">
  <xsd:schema xmlns:xsd="http://www.w3.org/2001/XMLSchema" xmlns:xs="http://www.w3.org/2001/XMLSchema" xmlns:p="http://schemas.microsoft.com/office/2006/metadata/properties" xmlns:ns2="1ea259a0-a255-4dae-8cb0-28cbdf908a9d" xmlns:ns3="4250a0e8-165e-4fda-8c6f-13ea26caf134" targetNamespace="http://schemas.microsoft.com/office/2006/metadata/properties" ma:root="true" ma:fieldsID="75eb92506092a59f64a4721f308db277" ns2:_="" ns3:_="">
    <xsd:import namespace="1ea259a0-a255-4dae-8cb0-28cbdf908a9d"/>
    <xsd:import namespace="4250a0e8-165e-4fda-8c6f-13ea26caf1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a259a0-a255-4dae-8cb0-28cbdf908a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a59be9e-7213-47a2-945a-137dffdc6b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50a0e8-165e-4fda-8c6f-13ea26caf1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b3a7e12-9829-4711-8f77-f6f0a9a56f51}" ma:internalName="TaxCatchAll" ma:showField="CatchAllData" ma:web="4250a0e8-165e-4fda-8c6f-13ea26caf1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D19BBA-95B6-4057-9C4A-7A6862953422}">
  <ds:schemaRefs>
    <ds:schemaRef ds:uri="http://schemas.microsoft.com/office/2006/metadata/properties"/>
    <ds:schemaRef ds:uri="http://schemas.microsoft.com/office/infopath/2007/PartnerControls"/>
    <ds:schemaRef ds:uri="4250a0e8-165e-4fda-8c6f-13ea26caf134"/>
    <ds:schemaRef ds:uri="1ea259a0-a255-4dae-8cb0-28cbdf908a9d"/>
  </ds:schemaRefs>
</ds:datastoreItem>
</file>

<file path=customXml/itemProps2.xml><?xml version="1.0" encoding="utf-8"?>
<ds:datastoreItem xmlns:ds="http://schemas.openxmlformats.org/officeDocument/2006/customXml" ds:itemID="{63221888-DE7C-44F4-8AD6-AC3C6E90F6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a259a0-a255-4dae-8cb0-28cbdf908a9d"/>
    <ds:schemaRef ds:uri="4250a0e8-165e-4fda-8c6f-13ea26caf1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F26AE1-B498-44F0-AF58-7B6C8187A2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UA template</Template>
  <TotalTime>0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 Bell</dc:creator>
  <cp:keywords/>
  <dc:description/>
  <cp:lastModifiedBy>Annie Bell</cp:lastModifiedBy>
  <cp:revision>2</cp:revision>
  <cp:lastPrinted>2024-11-03T16:48:00Z</cp:lastPrinted>
  <dcterms:created xsi:type="dcterms:W3CDTF">2024-11-03T17:07:00Z</dcterms:created>
  <dcterms:modified xsi:type="dcterms:W3CDTF">2024-11-03T17:07:00Z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0x010100AA3B55ECE3E11245A4B6E1DC925266B2</vt:lpwstr>
  </property>
</Properties>
</file>